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508" w:rsidRPr="00C80E6A" w:rsidRDefault="00D21508">
      <w:pPr>
        <w:rPr>
          <w:sz w:val="32"/>
          <w:szCs w:val="32"/>
        </w:rPr>
      </w:pPr>
      <w:r w:rsidRPr="00C80E6A">
        <w:rPr>
          <w:sz w:val="32"/>
          <w:szCs w:val="32"/>
        </w:rPr>
        <w:t>STVARNO PRAVO</w:t>
      </w:r>
    </w:p>
    <w:p w:rsidR="00D21508" w:rsidRPr="00C80E6A" w:rsidRDefault="00D21508">
      <w:pPr>
        <w:rPr>
          <w:sz w:val="32"/>
          <w:szCs w:val="32"/>
        </w:rPr>
      </w:pPr>
      <w:r w:rsidRPr="00C80E6A">
        <w:rPr>
          <w:sz w:val="32"/>
          <w:szCs w:val="32"/>
        </w:rPr>
        <w:t>KOLOKVIJUM I</w:t>
      </w:r>
    </w:p>
    <w:p w:rsidR="00D21508" w:rsidRPr="00C80E6A" w:rsidRDefault="00D21508">
      <w:pPr>
        <w:rPr>
          <w:sz w:val="32"/>
          <w:szCs w:val="32"/>
        </w:rPr>
      </w:pPr>
      <w:r w:rsidRPr="00C80E6A">
        <w:rPr>
          <w:sz w:val="32"/>
          <w:szCs w:val="32"/>
        </w:rPr>
        <w:t>22.12.2014.</w:t>
      </w:r>
    </w:p>
    <w:p w:rsidR="00D21508" w:rsidRPr="00C80E6A" w:rsidRDefault="00D21508">
      <w:pPr>
        <w:rPr>
          <w:sz w:val="32"/>
          <w:szCs w:val="32"/>
        </w:rPr>
      </w:pPr>
      <w:r w:rsidRPr="00C80E6A">
        <w:rPr>
          <w:sz w:val="32"/>
          <w:szCs w:val="32"/>
        </w:rPr>
        <w:t>KOLOKVIJUM II</w:t>
      </w:r>
    </w:p>
    <w:p w:rsidR="00D21508" w:rsidRPr="00473B1A" w:rsidRDefault="00D21508">
      <w:pPr>
        <w:rPr>
          <w:sz w:val="32"/>
          <w:szCs w:val="32"/>
          <w:lang w:val="de-DE"/>
        </w:rPr>
      </w:pPr>
      <w:r w:rsidRPr="00473B1A">
        <w:rPr>
          <w:sz w:val="32"/>
          <w:szCs w:val="32"/>
          <w:lang w:val="de-DE"/>
        </w:rPr>
        <w:t>29.12.2014.</w:t>
      </w:r>
    </w:p>
    <w:p w:rsidR="00D21508" w:rsidRPr="00473B1A" w:rsidRDefault="00D21508">
      <w:pPr>
        <w:rPr>
          <w:sz w:val="32"/>
          <w:szCs w:val="32"/>
          <w:lang w:val="de-DE"/>
        </w:rPr>
      </w:pPr>
      <w:r w:rsidRPr="00473B1A">
        <w:rPr>
          <w:sz w:val="32"/>
          <w:szCs w:val="32"/>
          <w:lang w:val="de-DE"/>
        </w:rPr>
        <w:t>Radna grupa</w:t>
      </w:r>
    </w:p>
    <w:p w:rsidR="00D21508" w:rsidRPr="00473B1A" w:rsidRDefault="00D21508">
      <w:pPr>
        <w:rPr>
          <w:sz w:val="24"/>
          <w:szCs w:val="24"/>
          <w:lang w:val="de-DE"/>
        </w:rPr>
      </w:pPr>
      <w:r w:rsidRPr="00473B1A">
        <w:rPr>
          <w:sz w:val="24"/>
          <w:szCs w:val="24"/>
          <w:lang w:val="de-DE"/>
        </w:rPr>
        <w:t xml:space="preserve">                                                   Kolokvijum I  (22.12.2014.)                 Kolokvijum II (29.12.2014.)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>1. Klipa Marko, 141/12,                                 5                                                                5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>2. Kovačević Aleksandar, 126/13,                5                                                                -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 xml:space="preserve">3. Garić Gorica, 192/12,  </w:t>
      </w:r>
      <w:r>
        <w:rPr>
          <w:lang w:val="de-DE"/>
        </w:rPr>
        <w:t xml:space="preserve">                               </w:t>
      </w:r>
      <w:r w:rsidRPr="00473B1A">
        <w:rPr>
          <w:lang w:val="de-DE"/>
        </w:rPr>
        <w:t>5                                                               5+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>4. Zlatić Dušan, 250/13,                                 5                                                                -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>5. Pajić Nenad, 166/12,                                  5                                                                 5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>6. Bojanić Miloš, 184/12,                               6-                                                               5+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>7. Matijević Vladimir, 43/12,                         5                                                                 -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>8. Rudež Saša, 24/12,                                      5+                                                               -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>9. Brtka Zoroslav, 103/12,                              5                                                                 -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>10. Bali Atila, 1216/13,                                   5+                                                               -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>11.Farago Kristina,                                          5                                                                  -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>12. Petrović Radmila, 188/12,                       5+                                                               -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>13. Kovačević Mirjana, 152/12,                    6-                                                                 -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>14. Radovanović Ivana, 124/12,                   5                                                                 -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>15. Džambas Tihomir, 1303/13,                   5                                                                 -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>16. Karanović Dragan, 104/12,                     5                                                                  -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>17. Hlavinka Imre, 2/12,                                5                                                                  -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>18. Nerandžić Mirela, 1262/13,                   5+                                                                -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>19. Jerinkić Teodora, 11/12,                         5+                                                                  -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>20. Antić Milan, 42/12,                                  5                                                                     -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>21. Milić Veselin, 312/14,                              5                                                                     -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>22. Krstajić Bojana, 298/13,                          5+                                                                   -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>23. Kovačević Noemi, 121/12,                      5+                                                                  5+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>24. Poznanović Slobodanka, 126/12,           6-                                                                   -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>25. Vulović Lazar, 1/11,                                  6+                                                                  7+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>26. Ristevski Vlado, 118/12,                           -                                                                     6-</w:t>
      </w:r>
    </w:p>
    <w:p w:rsidR="00D21508" w:rsidRPr="00473B1A" w:rsidRDefault="00D21508">
      <w:pPr>
        <w:rPr>
          <w:lang w:val="de-DE"/>
        </w:rPr>
      </w:pPr>
      <w:r w:rsidRPr="00473B1A">
        <w:rPr>
          <w:lang w:val="de-DE"/>
        </w:rPr>
        <w:t xml:space="preserve">          </w:t>
      </w:r>
    </w:p>
    <w:p w:rsidR="00D21508" w:rsidRPr="00931E31" w:rsidRDefault="00D21508">
      <w:pPr>
        <w:rPr>
          <w:sz w:val="28"/>
          <w:szCs w:val="28"/>
        </w:rPr>
      </w:pPr>
      <w:r w:rsidRPr="00473B1A">
        <w:rPr>
          <w:sz w:val="28"/>
          <w:szCs w:val="28"/>
          <w:lang w:val="de-DE"/>
        </w:rPr>
        <w:t xml:space="preserve">       </w:t>
      </w:r>
      <w:r w:rsidRPr="00931E31">
        <w:rPr>
          <w:sz w:val="28"/>
          <w:szCs w:val="28"/>
        </w:rPr>
        <w:t>Prof. dr Siniša Ognjanović</w:t>
      </w:r>
    </w:p>
    <w:p w:rsidR="00D21508" w:rsidRDefault="00D21508"/>
    <w:p w:rsidR="00D21508" w:rsidRPr="0077166F" w:rsidRDefault="00D21508"/>
    <w:sectPr w:rsidR="00D21508" w:rsidRPr="0077166F" w:rsidSect="007D6A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5E69"/>
    <w:rsid w:val="00021AF5"/>
    <w:rsid w:val="00197F02"/>
    <w:rsid w:val="00210C7D"/>
    <w:rsid w:val="00473B1A"/>
    <w:rsid w:val="00532D7D"/>
    <w:rsid w:val="005E145E"/>
    <w:rsid w:val="00696E38"/>
    <w:rsid w:val="0077166F"/>
    <w:rsid w:val="007D6A1D"/>
    <w:rsid w:val="008624A6"/>
    <w:rsid w:val="00931E31"/>
    <w:rsid w:val="00C44F06"/>
    <w:rsid w:val="00C80E6A"/>
    <w:rsid w:val="00C95E69"/>
    <w:rsid w:val="00D21508"/>
    <w:rsid w:val="00D32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A1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513</Words>
  <Characters>2928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Darko</dc:creator>
  <cp:keywords/>
  <dc:description/>
  <cp:lastModifiedBy>PF</cp:lastModifiedBy>
  <cp:revision>3</cp:revision>
  <dcterms:created xsi:type="dcterms:W3CDTF">2014-12-31T10:08:00Z</dcterms:created>
  <dcterms:modified xsi:type="dcterms:W3CDTF">2015-01-12T09:06:00Z</dcterms:modified>
</cp:coreProperties>
</file>