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B8" w:rsidRPr="00D4093B" w:rsidRDefault="00F41EB8" w:rsidP="00D4093B">
      <w:pPr>
        <w:jc w:val="center"/>
        <w:rPr>
          <w:rFonts w:ascii="Times New Roman" w:hAnsi="Times New Roman"/>
          <w:b/>
          <w:sz w:val="32"/>
          <w:szCs w:val="32"/>
        </w:rPr>
      </w:pPr>
      <w:r w:rsidRPr="00D4093B">
        <w:rPr>
          <w:rFonts w:ascii="Times New Roman" w:hAnsi="Times New Roman"/>
          <w:b/>
          <w:sz w:val="32"/>
          <w:szCs w:val="32"/>
        </w:rPr>
        <w:t>Rezultati ispita iz Kaznenog izvršnog prava, Izrade pravnih akata i Trgovine ljudima kod doc. dr Jelene Matijašević-Obradović.</w:t>
      </w:r>
    </w:p>
    <w:p w:rsidR="00F41EB8" w:rsidRPr="00BE06CB" w:rsidRDefault="00F41EB8" w:rsidP="00BE06CB">
      <w:pPr>
        <w:jc w:val="both"/>
        <w:rPr>
          <w:rFonts w:ascii="Times New Roman" w:hAnsi="Times New Roman"/>
          <w:sz w:val="24"/>
          <w:szCs w:val="24"/>
        </w:rPr>
      </w:pPr>
      <w:r w:rsidRPr="00BE06CB">
        <w:rPr>
          <w:rFonts w:ascii="Times New Roman" w:hAnsi="Times New Roman"/>
          <w:b/>
          <w:i/>
          <w:sz w:val="24"/>
          <w:szCs w:val="24"/>
        </w:rPr>
        <w:t>Napomena:</w:t>
      </w:r>
      <w:r w:rsidRPr="00BE06CB">
        <w:rPr>
          <w:rFonts w:ascii="Times New Roman" w:hAnsi="Times New Roman"/>
          <w:sz w:val="24"/>
          <w:szCs w:val="24"/>
        </w:rPr>
        <w:t xml:space="preserve"> U prilogu su ocene sa ispita koji je pismeno održan 16.06.2014. god., a konačne ocene biće formirane 26.06.2014. god. na osnovu ocena sa ispita i predispitnih aktivnosti (seminarskih radova).</w:t>
      </w:r>
    </w:p>
    <w:p w:rsidR="00F41EB8" w:rsidRPr="00D4093B" w:rsidRDefault="00F41EB8">
      <w:pPr>
        <w:rPr>
          <w:rFonts w:ascii="Times New Roman" w:hAnsi="Times New Roman"/>
          <w:b/>
          <w:sz w:val="28"/>
          <w:szCs w:val="28"/>
        </w:rPr>
      </w:pPr>
      <w:r w:rsidRPr="00D4093B">
        <w:rPr>
          <w:rFonts w:ascii="Times New Roman" w:hAnsi="Times New Roman"/>
          <w:b/>
          <w:sz w:val="28"/>
          <w:szCs w:val="28"/>
        </w:rPr>
        <w:t>Kazneno izvršno pravo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2"/>
        <w:gridCol w:w="3192"/>
        <w:gridCol w:w="3192"/>
      </w:tblGrid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Ime I prezime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Br. indeksa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Ocena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1. Ivana Kovačević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41/13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2. Maja Subotin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39/13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3. Miloš Đukić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20/13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4. Mladen Lapčević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31/13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5. Nina Aleksić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13/14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6. Lidija Nićetić-Mastilović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29/13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7. Boško Milivojević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16/13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8. Aleksandar Karanović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8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9. Viktor Šandor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12/13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7</w:t>
            </w:r>
          </w:p>
        </w:tc>
      </w:tr>
    </w:tbl>
    <w:p w:rsidR="00F41EB8" w:rsidRPr="00D4093B" w:rsidRDefault="00F41EB8">
      <w:pPr>
        <w:rPr>
          <w:rFonts w:ascii="Times New Roman" w:hAnsi="Times New Roman"/>
        </w:rPr>
      </w:pPr>
    </w:p>
    <w:p w:rsidR="00F41EB8" w:rsidRPr="00D4093B" w:rsidRDefault="00F41EB8">
      <w:pPr>
        <w:rPr>
          <w:rFonts w:ascii="Times New Roman" w:hAnsi="Times New Roman"/>
        </w:rPr>
      </w:pPr>
      <w:r w:rsidRPr="00D4093B">
        <w:rPr>
          <w:rFonts w:ascii="Times New Roman" w:hAnsi="Times New Roman"/>
          <w:b/>
          <w:sz w:val="28"/>
          <w:szCs w:val="28"/>
        </w:rPr>
        <w:t xml:space="preserve">Izrada pravnih akata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2"/>
        <w:gridCol w:w="3192"/>
        <w:gridCol w:w="3192"/>
      </w:tblGrid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Ime I prezime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Br. indeksa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Ocena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1. Ivana Kovačević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41/13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2. Derviša Dragić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20/12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3. Miloš Đukić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20/13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4. Marija Korodi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40/13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5. Lidija Nićetić-Mastilović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29/13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6. Boško Milivojević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16/13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7. Mladen Lapčević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31/13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8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8. Aleksandar Karanović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7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9. Viktor Šandor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12/13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7</w:t>
            </w:r>
          </w:p>
        </w:tc>
      </w:tr>
    </w:tbl>
    <w:p w:rsidR="00F41EB8" w:rsidRPr="00D4093B" w:rsidRDefault="00F41EB8">
      <w:pPr>
        <w:rPr>
          <w:rFonts w:ascii="Times New Roman" w:hAnsi="Times New Roman"/>
        </w:rPr>
      </w:pPr>
    </w:p>
    <w:p w:rsidR="00F41EB8" w:rsidRPr="00D4093B" w:rsidRDefault="00F41EB8">
      <w:pPr>
        <w:rPr>
          <w:rFonts w:ascii="Times New Roman" w:hAnsi="Times New Roman"/>
        </w:rPr>
      </w:pPr>
      <w:r w:rsidRPr="00D4093B">
        <w:rPr>
          <w:rFonts w:ascii="Times New Roman" w:hAnsi="Times New Roman"/>
          <w:b/>
          <w:sz w:val="28"/>
          <w:szCs w:val="28"/>
        </w:rPr>
        <w:t xml:space="preserve">Trgovina ljudima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2"/>
        <w:gridCol w:w="3192"/>
        <w:gridCol w:w="3192"/>
      </w:tblGrid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Ime I prezime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Br. indeksa</w:t>
            </w:r>
          </w:p>
        </w:tc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Ocena</w:t>
            </w:r>
          </w:p>
        </w:tc>
      </w:tr>
      <w:tr w:rsidR="00F41EB8" w:rsidRPr="00B60733" w:rsidTr="00B60733">
        <w:tc>
          <w:tcPr>
            <w:tcW w:w="3192" w:type="dxa"/>
          </w:tcPr>
          <w:p w:rsidR="00F41EB8" w:rsidRPr="00B60733" w:rsidRDefault="00F41EB8" w:rsidP="00B60733">
            <w:pPr>
              <w:spacing w:after="0" w:line="240" w:lineRule="auto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1. Maja Subotin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39/13</w:t>
            </w:r>
          </w:p>
        </w:tc>
        <w:tc>
          <w:tcPr>
            <w:tcW w:w="3192" w:type="dxa"/>
          </w:tcPr>
          <w:p w:rsidR="00F41EB8" w:rsidRPr="00B60733" w:rsidRDefault="00F41EB8" w:rsidP="00BE06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0733">
              <w:rPr>
                <w:rFonts w:ascii="Times New Roman" w:hAnsi="Times New Roman"/>
              </w:rPr>
              <w:t>10</w:t>
            </w:r>
          </w:p>
        </w:tc>
      </w:tr>
    </w:tbl>
    <w:p w:rsidR="00F41EB8" w:rsidRDefault="00F41EB8">
      <w:pPr>
        <w:rPr>
          <w:rFonts w:ascii="Times New Roman" w:hAnsi="Times New Roman"/>
        </w:rPr>
      </w:pPr>
    </w:p>
    <w:p w:rsidR="00F41EB8" w:rsidRDefault="00F41EB8">
      <w:pPr>
        <w:rPr>
          <w:rFonts w:ascii="Times New Roman" w:hAnsi="Times New Roman"/>
        </w:rPr>
      </w:pPr>
    </w:p>
    <w:p w:rsidR="00F41EB8" w:rsidRPr="00BE06CB" w:rsidRDefault="00F41EB8" w:rsidP="00D4093B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BE06CB">
        <w:rPr>
          <w:rFonts w:ascii="Times New Roman" w:hAnsi="Times New Roman"/>
          <w:lang w:val="pl-PL"/>
        </w:rPr>
        <w:t xml:space="preserve"> </w:t>
      </w:r>
      <w:r w:rsidRPr="00BE06CB">
        <w:rPr>
          <w:rFonts w:ascii="Times New Roman" w:hAnsi="Times New Roman"/>
          <w:sz w:val="24"/>
          <w:szCs w:val="24"/>
          <w:lang w:val="pl-PL"/>
        </w:rPr>
        <w:t xml:space="preserve"> U Novom Sadu,                                         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   </w:t>
      </w:r>
      <w:r w:rsidRPr="00BE06CB">
        <w:rPr>
          <w:rFonts w:ascii="Times New Roman" w:hAnsi="Times New Roman"/>
          <w:sz w:val="24"/>
          <w:szCs w:val="24"/>
          <w:lang w:val="pl-PL"/>
        </w:rPr>
        <w:t>Doc. dr Jelena Matijašević-Obradović</w:t>
      </w:r>
    </w:p>
    <w:p w:rsidR="00F41EB8" w:rsidRPr="00BE06CB" w:rsidRDefault="00F41EB8" w:rsidP="00D4093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06CB">
        <w:rPr>
          <w:rFonts w:ascii="Times New Roman" w:hAnsi="Times New Roman"/>
          <w:sz w:val="24"/>
          <w:szCs w:val="24"/>
          <w:lang w:val="pl-PL"/>
        </w:rPr>
        <w:t xml:space="preserve">  </w:t>
      </w:r>
      <w:bookmarkStart w:id="0" w:name="_GoBack"/>
      <w:bookmarkEnd w:id="0"/>
      <w:r w:rsidRPr="00BE06CB">
        <w:rPr>
          <w:rFonts w:ascii="Times New Roman" w:hAnsi="Times New Roman"/>
          <w:sz w:val="24"/>
          <w:szCs w:val="24"/>
        </w:rPr>
        <w:t>18. 06. 2014. God.</w:t>
      </w:r>
    </w:p>
    <w:sectPr w:rsidR="00F41EB8" w:rsidRPr="00BE06CB" w:rsidSect="00B37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E2168"/>
    <w:multiLevelType w:val="hybridMultilevel"/>
    <w:tmpl w:val="58DA1D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60EB"/>
    <w:rsid w:val="000C0726"/>
    <w:rsid w:val="00115AAF"/>
    <w:rsid w:val="00413D4D"/>
    <w:rsid w:val="00A17D30"/>
    <w:rsid w:val="00B372D5"/>
    <w:rsid w:val="00B4355C"/>
    <w:rsid w:val="00B60733"/>
    <w:rsid w:val="00BE06CB"/>
    <w:rsid w:val="00D060EB"/>
    <w:rsid w:val="00D4093B"/>
    <w:rsid w:val="00E04E25"/>
    <w:rsid w:val="00E2591D"/>
    <w:rsid w:val="00F4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93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4E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17D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1</Pages>
  <Words>175</Words>
  <Characters>1004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Nenad</cp:lastModifiedBy>
  <cp:revision>3</cp:revision>
  <cp:lastPrinted>2014-06-18T16:25:00Z</cp:lastPrinted>
  <dcterms:created xsi:type="dcterms:W3CDTF">2014-06-18T14:35:00Z</dcterms:created>
  <dcterms:modified xsi:type="dcterms:W3CDTF">2014-06-18T16:32:00Z</dcterms:modified>
</cp:coreProperties>
</file>