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7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6"/>
      </w:tblGrid>
      <w:tr w:rsidR="002831D7" w:rsidRPr="00246BC8" w:rsidTr="00246BC8">
        <w:tc>
          <w:tcPr>
            <w:tcW w:w="8516" w:type="dxa"/>
            <w:shd w:val="clear" w:color="auto" w:fill="F3F3F3"/>
          </w:tcPr>
          <w:p w:rsidR="002831D7" w:rsidRDefault="002831D7" w:rsidP="00246BC8">
            <w:pPr>
              <w:autoSpaceDE w:val="0"/>
              <w:autoSpaceDN w:val="0"/>
              <w:adjustRightInd w:val="0"/>
              <w:rPr>
                <w:rFonts w:ascii="Tahoma" w:hAnsi="Tahoma" w:cs="Tahoma"/>
                <w:sz w:val="18"/>
                <w:szCs w:val="18"/>
              </w:rPr>
            </w:pPr>
          </w:p>
          <w:p w:rsidR="002831D7" w:rsidRPr="00B12959" w:rsidRDefault="002831D7" w:rsidP="00246BC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B12959">
              <w:rPr>
                <w:b/>
                <w:sz w:val="28"/>
                <w:szCs w:val="28"/>
              </w:rPr>
              <w:t xml:space="preserve">UNIVERZITET PRIVREDNA AKADEMIJA </w:t>
            </w:r>
          </w:p>
          <w:p w:rsidR="002831D7" w:rsidRPr="00B12959" w:rsidRDefault="002831D7" w:rsidP="00246BC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sr-Latn-CS"/>
              </w:rPr>
            </w:pPr>
            <w:r w:rsidRPr="00B12959">
              <w:rPr>
                <w:b/>
                <w:sz w:val="28"/>
                <w:szCs w:val="28"/>
              </w:rPr>
              <w:t>PRAVNI FAKULTET ZA PRIVREDU I PRAVOSU</w:t>
            </w:r>
            <w:r w:rsidRPr="00B12959">
              <w:rPr>
                <w:b/>
                <w:sz w:val="28"/>
                <w:szCs w:val="28"/>
                <w:lang w:val="sr-Latn-CS"/>
              </w:rPr>
              <w:t>ĐE U NOVOM SADU</w:t>
            </w:r>
          </w:p>
          <w:p w:rsidR="002831D7" w:rsidRPr="00246BC8" w:rsidRDefault="002831D7" w:rsidP="00246BC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it-IT"/>
              </w:rPr>
            </w:pPr>
            <w:r w:rsidRPr="00246BC8">
              <w:rPr>
                <w:b/>
                <w:sz w:val="28"/>
                <w:szCs w:val="28"/>
                <w:lang w:val="it-IT"/>
              </w:rPr>
              <w:t>PRAVNA ETIKA</w:t>
            </w:r>
          </w:p>
          <w:p w:rsidR="002831D7" w:rsidRPr="00246BC8" w:rsidRDefault="002831D7" w:rsidP="00246BC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it-IT"/>
              </w:rPr>
            </w:pPr>
            <w:r w:rsidRPr="00246BC8">
              <w:rPr>
                <w:b/>
                <w:sz w:val="28"/>
                <w:szCs w:val="28"/>
                <w:lang w:val="it-IT"/>
              </w:rPr>
              <w:t>K O L O K V I J U M  I</w:t>
            </w:r>
          </w:p>
          <w:p w:rsidR="002831D7" w:rsidRPr="00246BC8" w:rsidRDefault="002831D7" w:rsidP="00246BC8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es-ES_tradnl"/>
              </w:rPr>
            </w:pPr>
            <w:r w:rsidRPr="00246BC8">
              <w:rPr>
                <w:b/>
                <w:sz w:val="28"/>
                <w:szCs w:val="28"/>
                <w:lang w:val="es-ES_tradnl"/>
              </w:rPr>
              <w:t>Doc. dr Vladan S. Perišić</w:t>
            </w:r>
          </w:p>
        </w:tc>
      </w:tr>
    </w:tbl>
    <w:p w:rsidR="002831D7" w:rsidRPr="00246BC8" w:rsidRDefault="002831D7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  <w:lang w:val="es-ES_tradnl"/>
        </w:rPr>
      </w:pPr>
    </w:p>
    <w:p w:rsidR="002831D7" w:rsidRPr="00246BC8" w:rsidRDefault="002831D7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  <w:lang w:val="es-ES_tradnl"/>
        </w:rPr>
      </w:pP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6"/>
      </w:tblGrid>
      <w:tr w:rsidR="002831D7" w:rsidRPr="00B12959" w:rsidTr="003C354A">
        <w:tc>
          <w:tcPr>
            <w:tcW w:w="8516" w:type="dxa"/>
            <w:shd w:val="clear" w:color="auto" w:fill="FFFF00"/>
          </w:tcPr>
          <w:p w:rsidR="002831D7" w:rsidRPr="00246BC8" w:rsidRDefault="002831D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sz w:val="28"/>
                <w:szCs w:val="28"/>
                <w:lang w:val="it-IT"/>
              </w:rPr>
            </w:pPr>
            <w:r w:rsidRPr="00246BC8">
              <w:rPr>
                <w:b/>
                <w:sz w:val="28"/>
                <w:szCs w:val="28"/>
                <w:lang w:val="it-IT"/>
              </w:rPr>
              <w:t>Spisak studenata koji su položili Kolokvijum I</w:t>
            </w:r>
          </w:p>
          <w:p w:rsidR="002831D7" w:rsidRPr="00246BC8" w:rsidRDefault="002831D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sz w:val="28"/>
                <w:szCs w:val="28"/>
                <w:lang w:val="it-IT"/>
              </w:rPr>
            </w:pPr>
            <w:r w:rsidRPr="00246BC8">
              <w:rPr>
                <w:b/>
                <w:sz w:val="28"/>
                <w:szCs w:val="28"/>
                <w:lang w:val="it-IT"/>
              </w:rPr>
              <w:t xml:space="preserve"> dana, 19.03.2014.god.</w:t>
            </w:r>
          </w:p>
          <w:p w:rsidR="002831D7" w:rsidRPr="00B12959" w:rsidRDefault="002831D7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246BC8">
              <w:rPr>
                <w:b/>
                <w:sz w:val="24"/>
                <w:szCs w:val="24"/>
                <w:lang w:val="it-IT"/>
              </w:rPr>
              <w:t xml:space="preserve">*Kolokvijum je vrednovan ocenom/broj bodova nije izražen/ u skladu sa članom 27. stav 6. </w:t>
            </w:r>
            <w:r w:rsidRPr="00B12959">
              <w:rPr>
                <w:b/>
                <w:sz w:val="24"/>
                <w:szCs w:val="24"/>
              </w:rPr>
              <w:t>Pravilnika o pravilima i organizaciji osnovnih akademskih studija</w:t>
            </w:r>
          </w:p>
        </w:tc>
      </w:tr>
    </w:tbl>
    <w:p w:rsidR="002831D7" w:rsidRDefault="002831D7" w:rsidP="003C354A">
      <w:pPr>
        <w:autoSpaceDE w:val="0"/>
        <w:autoSpaceDN w:val="0"/>
        <w:adjustRightInd w:val="0"/>
        <w:rPr>
          <w:rFonts w:ascii="Tahoma" w:hAnsi="Tahoma" w:cs="Tahoma"/>
          <w:sz w:val="4"/>
          <w:szCs w:val="4"/>
        </w:rPr>
      </w:pPr>
      <w:r>
        <w:rPr>
          <w:rFonts w:ascii="Tahoma" w:hAnsi="Tahoma" w:cs="Tahoma"/>
          <w:sz w:val="4"/>
          <w:szCs w:val="4"/>
        </w:rPr>
        <w:t xml:space="preserve">    </w:t>
      </w:r>
    </w:p>
    <w:tbl>
      <w:tblPr>
        <w:tblW w:w="0" w:type="auto"/>
        <w:tblInd w:w="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0"/>
        <w:gridCol w:w="3990"/>
        <w:gridCol w:w="1276"/>
        <w:gridCol w:w="2410"/>
      </w:tblGrid>
      <w:tr w:rsidR="002831D7" w:rsidRPr="00B12959" w:rsidTr="003C354A">
        <w:tc>
          <w:tcPr>
            <w:tcW w:w="840" w:type="dxa"/>
            <w:shd w:val="clear" w:color="auto" w:fill="CCFFFF"/>
          </w:tcPr>
          <w:p w:rsidR="002831D7" w:rsidRPr="003C354A" w:rsidRDefault="002831D7" w:rsidP="003C354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12959">
              <w:rPr>
                <w:b/>
              </w:rPr>
              <w:t>Rb</w:t>
            </w:r>
          </w:p>
        </w:tc>
        <w:tc>
          <w:tcPr>
            <w:tcW w:w="3990" w:type="dxa"/>
            <w:shd w:val="clear" w:color="auto" w:fill="CCFFFF"/>
          </w:tcPr>
          <w:p w:rsidR="002831D7" w:rsidRPr="00B12959" w:rsidRDefault="002831D7">
            <w:pPr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4"/>
                <w:szCs w:val="24"/>
              </w:rPr>
            </w:pPr>
            <w:r w:rsidRPr="00B12959">
              <w:rPr>
                <w:b/>
              </w:rPr>
              <w:t>Prezime i ime studenta</w:t>
            </w:r>
          </w:p>
        </w:tc>
        <w:tc>
          <w:tcPr>
            <w:tcW w:w="1276" w:type="dxa"/>
            <w:shd w:val="clear" w:color="auto" w:fill="CCFFFF"/>
          </w:tcPr>
          <w:p w:rsidR="002831D7" w:rsidRPr="00B12959" w:rsidRDefault="002831D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B12959">
              <w:rPr>
                <w:b/>
              </w:rPr>
              <w:t>Br. indeksa</w:t>
            </w:r>
          </w:p>
        </w:tc>
        <w:tc>
          <w:tcPr>
            <w:tcW w:w="2410" w:type="dxa"/>
            <w:shd w:val="clear" w:color="auto" w:fill="CCFFFF"/>
          </w:tcPr>
          <w:p w:rsidR="002831D7" w:rsidRPr="00B12959" w:rsidRDefault="002831D7" w:rsidP="003C35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12959">
              <w:rPr>
                <w:b/>
              </w:rPr>
              <w:t xml:space="preserve"> Ocena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1.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Ćulum Ognjen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113/13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</w:pPr>
            <w:r w:rsidRPr="00B12959">
              <w:t xml:space="preserve">8  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2.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Petković Milan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108/13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3.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Grujić Gordan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11/13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4.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Grković Anita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52/13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5.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Skoko Aleksandar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139/13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Mišović Tatjana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13/23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Milinov Dušan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10/13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Bitević Milan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21/13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9.</w:t>
            </w:r>
          </w:p>
        </w:tc>
        <w:tc>
          <w:tcPr>
            <w:tcW w:w="399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Stamenković Nevena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27/13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10.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Ćurćić Maja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143/13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11.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Subotić Nikolina 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15/13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  <w:r w:rsidRPr="00B12959">
              <w:rPr>
                <w:lang w:val="sr-Latn-CS"/>
              </w:rPr>
              <w:t>9</w:t>
            </w:r>
            <w:r w:rsidRPr="00B12959">
              <w:rPr>
                <w:lang w:val="sr-Cyrl-CS"/>
              </w:rPr>
              <w:t xml:space="preserve">  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12.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Panić Ivana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146/13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13.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Ilić Dušan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78/13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14.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Kostelac Lidija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57/13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15.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Jokić Aleksandar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80/13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16.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Guteša Mihajlo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50/13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17.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Simićević Stefan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74/13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18.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Feđver Dušica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45/13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19.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Salapura Milana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118/13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DF7000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20.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Tepić Nemanja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21.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Šain Davor 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36/13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  <w:r w:rsidRPr="00B12959">
              <w:rPr>
                <w:lang w:val="sr-Latn-CS"/>
              </w:rPr>
              <w:t>7</w:t>
            </w:r>
            <w:r w:rsidRPr="00B12959">
              <w:rPr>
                <w:lang w:val="sr-Cyrl-CS"/>
              </w:rPr>
              <w:t xml:space="preserve">  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22.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Kusaković Maja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119/13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23.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Vulić Katarina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39/13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24.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Nikolić Jovana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144/13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9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25.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Čekić Nemanja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26.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Backov  Svetlana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27.</w:t>
            </w:r>
          </w:p>
        </w:tc>
        <w:tc>
          <w:tcPr>
            <w:tcW w:w="3990" w:type="dxa"/>
          </w:tcPr>
          <w:p w:rsidR="002831D7" w:rsidRPr="00B12959" w:rsidRDefault="002831D7" w:rsidP="008062EF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Simanić Sanja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5/13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28.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Bajagić Miljana 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76/13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29.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Krstajić Anja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37/13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30.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Marić Marko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31.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Grahovac Danilo 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22/13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  <w:r w:rsidRPr="00B12959">
              <w:rPr>
                <w:lang w:val="sr-Latn-CS"/>
              </w:rPr>
              <w:t>6</w:t>
            </w:r>
            <w:r w:rsidRPr="00B12959">
              <w:rPr>
                <w:lang w:val="sr-Cyrl-CS"/>
              </w:rPr>
              <w:t xml:space="preserve">  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32.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Nikolić Ivana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33.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Kozarski Vojislav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128/13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34.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Lazarević Tea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42/13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35.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Zgonjanin Mladen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41/13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36.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Štajnjo Marija 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34/13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Cyrl-CS"/>
              </w:rPr>
            </w:pPr>
            <w:r w:rsidRPr="00B12959">
              <w:rPr>
                <w:lang w:val="sr-Latn-CS"/>
              </w:rPr>
              <w:t>7</w:t>
            </w:r>
            <w:r w:rsidRPr="00B12959">
              <w:rPr>
                <w:lang w:val="sr-Cyrl-CS"/>
              </w:rPr>
              <w:t xml:space="preserve">  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37.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Jovović Milana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117/13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38.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Dragić Dragičević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40/13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39.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Kovačević Nikola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73/13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40.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Ljiljak Zdravko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94/13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41.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Marinković Teodora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87/13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42.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Tegetlija Vukašin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81/13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43.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Tubić Nikola</w:t>
            </w:r>
          </w:p>
        </w:tc>
        <w:tc>
          <w:tcPr>
            <w:tcW w:w="1276" w:type="dxa"/>
          </w:tcPr>
          <w:p w:rsidR="002831D7" w:rsidRPr="00B12959" w:rsidRDefault="002831D7" w:rsidP="00AD7100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88/13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6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44.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Ilić Jelena</w:t>
            </w:r>
          </w:p>
        </w:tc>
        <w:tc>
          <w:tcPr>
            <w:tcW w:w="1276" w:type="dxa"/>
          </w:tcPr>
          <w:p w:rsidR="002831D7" w:rsidRPr="00B12959" w:rsidRDefault="002831D7" w:rsidP="00B42E4A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13/13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8</w:t>
            </w:r>
          </w:p>
        </w:tc>
      </w:tr>
      <w:tr w:rsidR="002831D7" w:rsidRPr="00B12959" w:rsidTr="0041590D">
        <w:tc>
          <w:tcPr>
            <w:tcW w:w="840" w:type="dxa"/>
          </w:tcPr>
          <w:p w:rsidR="002831D7" w:rsidRPr="00B12959" w:rsidRDefault="002831D7" w:rsidP="0041590D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 xml:space="preserve">    45.</w:t>
            </w:r>
          </w:p>
        </w:tc>
        <w:tc>
          <w:tcPr>
            <w:tcW w:w="3990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Subin Aleksandar</w:t>
            </w:r>
          </w:p>
        </w:tc>
        <w:tc>
          <w:tcPr>
            <w:tcW w:w="1276" w:type="dxa"/>
          </w:tcPr>
          <w:p w:rsidR="002831D7" w:rsidRPr="00B12959" w:rsidRDefault="002831D7" w:rsidP="005862F3">
            <w:pPr>
              <w:autoSpaceDE w:val="0"/>
              <w:autoSpaceDN w:val="0"/>
              <w:adjustRightInd w:val="0"/>
              <w:spacing w:before="60" w:after="60"/>
              <w:rPr>
                <w:lang w:val="sr-Latn-CS"/>
              </w:rPr>
            </w:pPr>
            <w:r w:rsidRPr="00B12959">
              <w:rPr>
                <w:lang w:val="sr-Latn-CS"/>
              </w:rPr>
              <w:t>92/13</w:t>
            </w:r>
          </w:p>
        </w:tc>
        <w:tc>
          <w:tcPr>
            <w:tcW w:w="2410" w:type="dxa"/>
          </w:tcPr>
          <w:p w:rsidR="002831D7" w:rsidRPr="00B12959" w:rsidRDefault="002831D7" w:rsidP="00DF700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lang w:val="sr-Latn-CS"/>
              </w:rPr>
            </w:pPr>
            <w:r w:rsidRPr="00B12959">
              <w:rPr>
                <w:lang w:val="sr-Latn-CS"/>
              </w:rPr>
              <w:t>7</w:t>
            </w:r>
          </w:p>
        </w:tc>
      </w:tr>
    </w:tbl>
    <w:p w:rsidR="002831D7" w:rsidRPr="00246BC8" w:rsidRDefault="002831D7" w:rsidP="00246BC8">
      <w:pPr>
        <w:ind w:firstLine="720"/>
        <w:rPr>
          <w:lang w:val="it-IT"/>
        </w:rPr>
      </w:pPr>
      <w:r w:rsidRPr="00246BC8">
        <w:rPr>
          <w:lang w:val="it-IT"/>
        </w:rPr>
        <w:t xml:space="preserve">      * </w:t>
      </w:r>
      <w:r w:rsidRPr="00246BC8">
        <w:rPr>
          <w:b/>
          <w:lang w:val="it-IT"/>
        </w:rPr>
        <w:t>Imena studenata koji su radili a nisu polo</w:t>
      </w:r>
      <w:r w:rsidRPr="007D6B86">
        <w:rPr>
          <w:b/>
          <w:lang w:val="sr-Latn-CS"/>
        </w:rPr>
        <w:t>ž</w:t>
      </w:r>
      <w:r w:rsidRPr="00246BC8">
        <w:rPr>
          <w:b/>
          <w:lang w:val="it-IT"/>
        </w:rPr>
        <w:t>ili kolokvijum, nisu uneta u tabelu.</w:t>
      </w:r>
    </w:p>
    <w:p w:rsidR="002831D7" w:rsidRDefault="002831D7" w:rsidP="008C34C4">
      <w:pPr>
        <w:jc w:val="both"/>
        <w:rPr>
          <w:b/>
          <w:lang w:val="it-IT"/>
        </w:rPr>
      </w:pPr>
      <w:r w:rsidRPr="00246BC8">
        <w:rPr>
          <w:b/>
          <w:lang w:val="it-IT"/>
        </w:rPr>
        <w:t xml:space="preserve">              </w:t>
      </w:r>
      <w:r>
        <w:rPr>
          <w:b/>
          <w:lang w:val="it-IT"/>
        </w:rPr>
        <w:t xml:space="preserve">     </w:t>
      </w:r>
      <w:r w:rsidRPr="00246BC8">
        <w:rPr>
          <w:b/>
          <w:lang w:val="it-IT"/>
        </w:rPr>
        <w:t xml:space="preserve"> * Studenti   koji    nisu    ispunili     predispitnu    obavezu     imaju   mogućnost   i  </w:t>
      </w:r>
    </w:p>
    <w:p w:rsidR="002831D7" w:rsidRDefault="002831D7" w:rsidP="00246BC8">
      <w:pPr>
        <w:jc w:val="both"/>
        <w:rPr>
          <w:b/>
          <w:lang w:val="it-IT"/>
        </w:rPr>
      </w:pPr>
      <w:r>
        <w:rPr>
          <w:b/>
          <w:lang w:val="it-IT"/>
        </w:rPr>
        <w:t xml:space="preserve">                       izbor  </w:t>
      </w:r>
      <w:r w:rsidRPr="00246BC8">
        <w:rPr>
          <w:b/>
          <w:lang w:val="it-IT"/>
        </w:rPr>
        <w:t xml:space="preserve">hitnog </w:t>
      </w:r>
      <w:r>
        <w:rPr>
          <w:b/>
          <w:lang w:val="it-IT"/>
        </w:rPr>
        <w:t>zakazivanja konsultacija.</w:t>
      </w:r>
    </w:p>
    <w:p w:rsidR="002831D7" w:rsidRPr="00246BC8" w:rsidRDefault="002831D7" w:rsidP="00246BC8">
      <w:pPr>
        <w:jc w:val="both"/>
        <w:rPr>
          <w:b/>
          <w:lang w:val="it-IT"/>
        </w:rPr>
      </w:pPr>
      <w:r w:rsidRPr="00246BC8">
        <w:rPr>
          <w:b/>
          <w:lang w:val="it-IT"/>
        </w:rPr>
        <w:t xml:space="preserve">    </w:t>
      </w:r>
      <w:r w:rsidRPr="00246BC8">
        <w:rPr>
          <w:b/>
          <w:sz w:val="24"/>
          <w:szCs w:val="24"/>
          <w:lang w:val="it-IT"/>
        </w:rPr>
        <w:t>U Novom Sadu, dana 26.03.2014.god.                                           Doc.dr Vladan S. Perišić</w:t>
      </w: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41590D">
      <w:pPr>
        <w:rPr>
          <w:lang w:val="it-IT"/>
        </w:rPr>
      </w:pPr>
    </w:p>
    <w:p w:rsidR="002831D7" w:rsidRPr="00246BC8" w:rsidRDefault="002831D7" w:rsidP="00D21CCE">
      <w:pPr>
        <w:rPr>
          <w:b/>
          <w:lang w:val="it-IT"/>
        </w:rPr>
      </w:pPr>
    </w:p>
    <w:sectPr w:rsidR="002831D7" w:rsidRPr="00246BC8" w:rsidSect="00246B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80" w:right="1440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1D7" w:rsidRDefault="002831D7" w:rsidP="00D21CCE">
      <w:pPr>
        <w:spacing w:after="0" w:line="240" w:lineRule="auto"/>
      </w:pPr>
      <w:r>
        <w:separator/>
      </w:r>
    </w:p>
  </w:endnote>
  <w:endnote w:type="continuationSeparator" w:id="0">
    <w:p w:rsidR="002831D7" w:rsidRDefault="002831D7" w:rsidP="00D2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Default="002831D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Default="002831D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Default="002831D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1D7" w:rsidRDefault="002831D7" w:rsidP="00D21CCE">
      <w:pPr>
        <w:spacing w:after="0" w:line="240" w:lineRule="auto"/>
      </w:pPr>
      <w:r>
        <w:separator/>
      </w:r>
    </w:p>
  </w:footnote>
  <w:footnote w:type="continuationSeparator" w:id="0">
    <w:p w:rsidR="002831D7" w:rsidRDefault="002831D7" w:rsidP="00D21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Default="002831D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Pr="001D18ED" w:rsidRDefault="002831D7" w:rsidP="00D21CCE">
    <w:pPr>
      <w:autoSpaceDE w:val="0"/>
      <w:autoSpaceDN w:val="0"/>
      <w:adjustRightInd w:val="0"/>
      <w:rPr>
        <w:rFonts w:ascii="Tahoma" w:hAnsi="Tahoma" w:cs="Tahoma"/>
        <w:sz w:val="18"/>
        <w:szCs w:val="18"/>
      </w:rPr>
    </w:pPr>
  </w:p>
  <w:p w:rsidR="002831D7" w:rsidRDefault="002831D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1D7" w:rsidRDefault="002831D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6548"/>
    <w:rsid w:val="00043E54"/>
    <w:rsid w:val="00047873"/>
    <w:rsid w:val="00066F40"/>
    <w:rsid w:val="00187D89"/>
    <w:rsid w:val="001D18ED"/>
    <w:rsid w:val="00246BC8"/>
    <w:rsid w:val="002614F1"/>
    <w:rsid w:val="002831D7"/>
    <w:rsid w:val="003C199A"/>
    <w:rsid w:val="003C354A"/>
    <w:rsid w:val="003D6248"/>
    <w:rsid w:val="0041590D"/>
    <w:rsid w:val="004308C2"/>
    <w:rsid w:val="00472216"/>
    <w:rsid w:val="005007B1"/>
    <w:rsid w:val="0055046B"/>
    <w:rsid w:val="005558D5"/>
    <w:rsid w:val="005862F3"/>
    <w:rsid w:val="005D56A4"/>
    <w:rsid w:val="005D6548"/>
    <w:rsid w:val="006A330C"/>
    <w:rsid w:val="007D6B86"/>
    <w:rsid w:val="008062EF"/>
    <w:rsid w:val="00824808"/>
    <w:rsid w:val="008B6136"/>
    <w:rsid w:val="008C34C4"/>
    <w:rsid w:val="00914AE2"/>
    <w:rsid w:val="00A55111"/>
    <w:rsid w:val="00AD7100"/>
    <w:rsid w:val="00B12959"/>
    <w:rsid w:val="00B42E4A"/>
    <w:rsid w:val="00B6501B"/>
    <w:rsid w:val="00B70C70"/>
    <w:rsid w:val="00C3591A"/>
    <w:rsid w:val="00C932A6"/>
    <w:rsid w:val="00D0693E"/>
    <w:rsid w:val="00D15526"/>
    <w:rsid w:val="00D21CCE"/>
    <w:rsid w:val="00DE63CA"/>
    <w:rsid w:val="00DF7000"/>
    <w:rsid w:val="00E25EFB"/>
    <w:rsid w:val="00E60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99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D6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654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5D65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D21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1CC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D21C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21CC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340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3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0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34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34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340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340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340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340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3401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340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340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34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0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34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340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340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340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340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340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3402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340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34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340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34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34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34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34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334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340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33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340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340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340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3401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3340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340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340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340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3340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3401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340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33402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340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4</Pages>
  <Words>334</Words>
  <Characters>1908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Perisic</dc:creator>
  <cp:keywords/>
  <dc:description/>
  <cp:lastModifiedBy>Korisnik</cp:lastModifiedBy>
  <cp:revision>5</cp:revision>
  <cp:lastPrinted>2014-03-26T12:02:00Z</cp:lastPrinted>
  <dcterms:created xsi:type="dcterms:W3CDTF">2014-03-26T11:22:00Z</dcterms:created>
  <dcterms:modified xsi:type="dcterms:W3CDTF">2014-03-26T12:02:00Z</dcterms:modified>
</cp:coreProperties>
</file>